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53" w:rsidRPr="00381C3F" w:rsidRDefault="00B94553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Vorname Name</w:t>
      </w:r>
    </w:p>
    <w:p w:rsidR="00B94553" w:rsidRPr="00381C3F" w:rsidRDefault="00B94553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Straße Nr.</w:t>
      </w:r>
    </w:p>
    <w:p w:rsidR="00B94553" w:rsidRPr="00381C3F" w:rsidRDefault="00B94553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PLZ Ort</w:t>
      </w:r>
    </w:p>
    <w:p w:rsidR="006F6C41" w:rsidRPr="00381C3F" w:rsidRDefault="006F6C41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Datum</w:t>
      </w:r>
    </w:p>
    <w:p w:rsidR="00B94553" w:rsidRPr="00381C3F" w:rsidRDefault="0046458E" w:rsidP="001C0FF9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 w:rsidRPr="00381C3F">
        <w:rPr>
          <w:rFonts w:asciiTheme="minorHAnsi" w:eastAsia="Times New Roman" w:hAnsiTheme="minorHAnsi" w:cs="Arial"/>
          <w:b/>
          <w:szCs w:val="24"/>
        </w:rPr>
        <w:t>Fahren Sie sicher</w:t>
      </w:r>
      <w:r w:rsidR="00091247" w:rsidRPr="00381C3F">
        <w:rPr>
          <w:rFonts w:asciiTheme="minorHAnsi" w:eastAsia="Times New Roman" w:hAnsiTheme="minorHAnsi" w:cs="Arial"/>
          <w:b/>
          <w:szCs w:val="24"/>
        </w:rPr>
        <w:t xml:space="preserve"> – mit uns!</w:t>
      </w:r>
    </w:p>
    <w:p w:rsidR="00B94553" w:rsidRPr="00381C3F" w:rsidRDefault="0046458E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Jetzt startet die Saison für Sommerreifen</w:t>
      </w:r>
      <w:r w:rsidR="00091247" w:rsidRPr="00381C3F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:rsidR="00091247" w:rsidRPr="00381C3F" w:rsidRDefault="00091247" w:rsidP="001C0FF9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1C0FF9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Sehr geehrte</w:t>
      </w:r>
      <w:r w:rsidR="00091247" w:rsidRPr="00381C3F">
        <w:rPr>
          <w:rFonts w:asciiTheme="minorHAnsi" w:eastAsia="Times New Roman" w:hAnsiTheme="minorHAnsi" w:cs="Arial"/>
          <w:szCs w:val="24"/>
        </w:rPr>
        <w:t>/r</w:t>
      </w:r>
      <w:r w:rsidRPr="00381C3F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381C3F">
        <w:rPr>
          <w:rFonts w:asciiTheme="minorHAnsi" w:eastAsia="Times New Roman" w:hAnsiTheme="minorHAnsi" w:cs="Arial"/>
          <w:szCs w:val="24"/>
        </w:rPr>
        <w:t>/Herr</w:t>
      </w:r>
      <w:r w:rsidRPr="00381C3F">
        <w:rPr>
          <w:rFonts w:asciiTheme="minorHAnsi" w:eastAsia="Times New Roman" w:hAnsiTheme="minorHAnsi" w:cs="Arial"/>
          <w:szCs w:val="24"/>
        </w:rPr>
        <w:t>…,</w:t>
      </w:r>
    </w:p>
    <w:p w:rsidR="0046458E" w:rsidRPr="00381C3F" w:rsidRDefault="001C0FF9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der Winter geht langsam zu Ende und die Zeichen stehen auf Frühling. Jetzt wird es auch Zeit für Sommerreifen.</w:t>
      </w:r>
    </w:p>
    <w:p w:rsidR="0046458E" w:rsidRPr="00381C3F" w:rsidRDefault="0046458E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Wer im Sommer mit Sommerreifen fährt</w:t>
      </w:r>
      <w:r w:rsidR="00663D46">
        <w:rPr>
          <w:rFonts w:asciiTheme="minorHAnsi" w:hAnsiTheme="minorHAnsi" w:cs="Arial"/>
        </w:rPr>
        <w:t>,</w:t>
      </w:r>
      <w:r w:rsidRPr="00381C3F">
        <w:rPr>
          <w:rFonts w:asciiTheme="minorHAnsi" w:hAnsiTheme="minorHAnsi" w:cs="Arial"/>
        </w:rPr>
        <w:t xml:space="preserve"> ist sicherer unterwegs und spart bares Geld. Denn Winterreifen nutzen sich auf sommerlichen Straßen in kürzester Zeit ab – und je stärker der Abrieb</w:t>
      </w:r>
      <w:r w:rsidR="006059E6">
        <w:rPr>
          <w:rFonts w:asciiTheme="minorHAnsi" w:hAnsiTheme="minorHAnsi" w:cs="Arial"/>
        </w:rPr>
        <w:t>,</w:t>
      </w:r>
      <w:r w:rsidRPr="00381C3F">
        <w:rPr>
          <w:rFonts w:asciiTheme="minorHAnsi" w:hAnsiTheme="minorHAnsi" w:cs="Arial"/>
        </w:rPr>
        <w:t xml:space="preserve"> desto höher ist auch der Kraftstoffverbrauch. Entscheidender noch ist der Faktor Sicherheit, denn Winterreifen stellen im Sommer eine fast ebenso große Gefahr dar wie Sommerreifen im Winter. </w:t>
      </w:r>
    </w:p>
    <w:p w:rsidR="00C51A35" w:rsidRPr="00381C3F" w:rsidRDefault="0046458E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„Sommerreifen im Sommer, Winterreifen im Winter“ ist daher die Empfehlung der „Initiative Reifenqualität – Ich fahr‘ auf Nummer sicher!“ des Deutschen Verkehrssicherheitsrates, </w:t>
      </w:r>
      <w:r w:rsidR="00C51A35" w:rsidRPr="00381C3F">
        <w:rPr>
          <w:rFonts w:asciiTheme="minorHAnsi" w:hAnsiTheme="minorHAnsi" w:cs="Arial"/>
        </w:rPr>
        <w:t>die</w:t>
      </w:r>
      <w:r w:rsidRPr="00381C3F">
        <w:rPr>
          <w:rFonts w:asciiTheme="minorHAnsi" w:hAnsiTheme="minorHAnsi" w:cs="Arial"/>
        </w:rPr>
        <w:t xml:space="preserve"> wir als Mitgliedsbetrieb der Kfz-Innung </w:t>
      </w:r>
      <w:r w:rsidR="00C51A35" w:rsidRPr="00381C3F">
        <w:rPr>
          <w:rFonts w:asciiTheme="minorHAnsi" w:hAnsiTheme="minorHAnsi" w:cs="Arial"/>
        </w:rPr>
        <w:t>unterstützen</w:t>
      </w:r>
      <w:r w:rsidRPr="00381C3F">
        <w:rPr>
          <w:rFonts w:asciiTheme="minorHAnsi" w:hAnsiTheme="minorHAnsi" w:cs="Arial"/>
        </w:rPr>
        <w:t xml:space="preserve">. </w:t>
      </w:r>
    </w:p>
    <w:p w:rsidR="00A47F54" w:rsidRPr="00381C3F" w:rsidRDefault="0046458E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In der Tat haben Sommerreifen durch ihre spezielle Konstruktion in der warmen Jahreszeit handfeste Sicherheitsvorteile: Sie halten das Auto auch bei hohem Tempo perfekt in der Spur, ihr Bremsweg ist kurz, ihr Kurvengriff sicher. Warum das so ist, erfahren Sie unter </w:t>
      </w:r>
      <w:hyperlink r:id="rId9" w:history="1">
        <w:r w:rsidRPr="00381C3F">
          <w:rPr>
            <w:rStyle w:val="Hyperlink"/>
            <w:rFonts w:asciiTheme="minorHAnsi" w:hAnsiTheme="minorHAnsi" w:cs="Arial"/>
          </w:rPr>
          <w:t>www.reifenqualität.de</w:t>
        </w:r>
      </w:hyperlink>
      <w:r w:rsidR="00A47F54" w:rsidRPr="00381C3F">
        <w:rPr>
          <w:rFonts w:asciiTheme="minorHAnsi" w:hAnsiTheme="minorHAnsi" w:cs="Arial"/>
        </w:rPr>
        <w:t xml:space="preserve"> </w:t>
      </w:r>
      <w:r w:rsidR="00A47F54" w:rsidRPr="00381C3F">
        <w:rPr>
          <w:rFonts w:asciiTheme="minorHAnsi" w:hAnsiTheme="minorHAnsi" w:cs="Arial"/>
          <w:i/>
        </w:rPr>
        <w:t xml:space="preserve">(oder: im beigelegten Flyer) </w:t>
      </w:r>
    </w:p>
    <w:p w:rsidR="0046458E" w:rsidRPr="00381C3F" w:rsidRDefault="0046458E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Wir bieten Ihnen: </w:t>
      </w:r>
    </w:p>
    <w:p w:rsidR="00C51A35" w:rsidRPr="00381C3F" w:rsidRDefault="00C51A35" w:rsidP="001C0FF9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Check der Sommerreifen oder bei Neuanschaffung profe</w:t>
      </w:r>
      <w:r w:rsidR="00AF4469">
        <w:rPr>
          <w:rFonts w:asciiTheme="minorHAnsi" w:hAnsiTheme="minorHAnsi" w:cs="Arial"/>
        </w:rPr>
        <w:t>s</w:t>
      </w:r>
      <w:r w:rsidRPr="00381C3F">
        <w:rPr>
          <w:rFonts w:asciiTheme="minorHAnsi" w:hAnsiTheme="minorHAnsi" w:cs="Arial"/>
        </w:rPr>
        <w:t xml:space="preserve">sionelle Reifenberatung und </w:t>
      </w:r>
      <w:r w:rsidR="006059E6">
        <w:rPr>
          <w:rFonts w:asciiTheme="minorHAnsi" w:hAnsiTheme="minorHAnsi" w:cs="Arial"/>
        </w:rPr>
        <w:t>Bestellung</w:t>
      </w:r>
      <w:bookmarkStart w:id="0" w:name="_GoBack"/>
      <w:bookmarkEnd w:id="0"/>
      <w:r w:rsidRPr="00381C3F">
        <w:rPr>
          <w:rFonts w:asciiTheme="minorHAnsi" w:hAnsiTheme="minorHAnsi" w:cs="Arial"/>
        </w:rPr>
        <w:t xml:space="preserve"> neuer Sommerreifen</w:t>
      </w:r>
    </w:p>
    <w:p w:rsidR="0046458E" w:rsidRPr="00381C3F" w:rsidRDefault="00C51A35" w:rsidP="001C0FF9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Fachmännische </w:t>
      </w:r>
      <w:r w:rsidR="0046458E" w:rsidRPr="00381C3F">
        <w:rPr>
          <w:rFonts w:asciiTheme="minorHAnsi" w:hAnsiTheme="minorHAnsi" w:cs="Arial"/>
        </w:rPr>
        <w:t>Montage</w:t>
      </w:r>
      <w:r w:rsidRPr="00381C3F">
        <w:rPr>
          <w:rFonts w:asciiTheme="minorHAnsi" w:hAnsiTheme="minorHAnsi" w:cs="Arial"/>
        </w:rPr>
        <w:t xml:space="preserve"> und bei Bedarf Auswuchten</w:t>
      </w:r>
      <w:r w:rsidR="001C0FF9">
        <w:rPr>
          <w:rFonts w:asciiTheme="minorHAnsi" w:hAnsiTheme="minorHAnsi" w:cs="Arial"/>
        </w:rPr>
        <w:t xml:space="preserve"> der Sommerreifen</w:t>
      </w:r>
    </w:p>
    <w:p w:rsidR="00A47F54" w:rsidRPr="00381C3F" w:rsidRDefault="0046458E" w:rsidP="001C0FF9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Check der Winterreifen (Alter, Profiltiefe etc.)</w:t>
      </w:r>
      <w:r w:rsidR="00C51A35" w:rsidRPr="00381C3F">
        <w:rPr>
          <w:rFonts w:asciiTheme="minorHAnsi" w:hAnsiTheme="minorHAnsi" w:cs="Arial"/>
        </w:rPr>
        <w:t xml:space="preserve"> und </w:t>
      </w:r>
      <w:r w:rsidRPr="00381C3F">
        <w:rPr>
          <w:rFonts w:asciiTheme="minorHAnsi" w:hAnsiTheme="minorHAnsi" w:cs="Arial"/>
        </w:rPr>
        <w:t>Einlagerung der Winterreifen bis zur nächsten Umrüstsaison</w:t>
      </w:r>
      <w:r w:rsidR="00C51A35" w:rsidRPr="00381C3F">
        <w:rPr>
          <w:rFonts w:asciiTheme="minorHAnsi" w:hAnsiTheme="minorHAnsi" w:cs="Arial"/>
        </w:rPr>
        <w:t xml:space="preserve"> oder Entsorgen bei Altreifen</w:t>
      </w:r>
    </w:p>
    <w:p w:rsidR="0046458E" w:rsidRPr="00381C3F" w:rsidRDefault="0046458E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Bitte vereinbaren Sie frühzeitig einen Termin</w:t>
      </w:r>
      <w:r w:rsidR="00A47F54" w:rsidRPr="00381C3F">
        <w:rPr>
          <w:rFonts w:asciiTheme="minorHAnsi" w:hAnsiTheme="minorHAnsi" w:cs="Arial"/>
        </w:rPr>
        <w:t>: … (</w:t>
      </w:r>
      <w:r w:rsidR="00A47F54" w:rsidRPr="00381C3F">
        <w:rPr>
          <w:rFonts w:asciiTheme="minorHAnsi" w:hAnsiTheme="minorHAnsi" w:cs="Arial"/>
          <w:i/>
        </w:rPr>
        <w:t>Ansprechpartner/Telefon-Nr.)</w:t>
      </w:r>
    </w:p>
    <w:p w:rsidR="0046458E" w:rsidRPr="00381C3F" w:rsidRDefault="00A47F54" w:rsidP="001C0FF9">
      <w:pPr>
        <w:pStyle w:val="Textkrper"/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Für Fragen stehen wir Ihnen gerne zur Verfügung.</w:t>
      </w:r>
    </w:p>
    <w:p w:rsidR="0046458E" w:rsidRPr="00381C3F" w:rsidRDefault="00A47F54" w:rsidP="001C0FF9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381C3F">
        <w:rPr>
          <w:rFonts w:asciiTheme="minorHAnsi" w:hAnsiTheme="minorHAnsi" w:cs="Arial"/>
          <w:szCs w:val="24"/>
        </w:rPr>
        <w:t xml:space="preserve">Herzliche Grüße sendet </w:t>
      </w:r>
      <w:r w:rsidRPr="00381C3F">
        <w:rPr>
          <w:rFonts w:asciiTheme="minorHAnsi" w:hAnsiTheme="minorHAnsi" w:cs="Arial"/>
          <w:szCs w:val="24"/>
        </w:rPr>
        <w:br/>
        <w:t>Ihnen das Team von…</w:t>
      </w:r>
    </w:p>
    <w:p w:rsidR="00A47F54" w:rsidRPr="00381C3F" w:rsidRDefault="00A47F54" w:rsidP="001C0FF9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</w:p>
    <w:p w:rsidR="00A47F54" w:rsidRPr="00381C3F" w:rsidRDefault="00A47F54" w:rsidP="001C0FF9">
      <w:pPr>
        <w:pStyle w:val="Textkrper"/>
        <w:spacing w:after="180"/>
        <w:jc w:val="left"/>
        <w:rPr>
          <w:rFonts w:asciiTheme="minorHAnsi" w:hAnsiTheme="minorHAnsi" w:cs="Arial"/>
          <w:sz w:val="20"/>
        </w:rPr>
      </w:pPr>
      <w:r w:rsidRPr="00381C3F">
        <w:rPr>
          <w:rFonts w:asciiTheme="minorHAnsi" w:hAnsiTheme="minorHAnsi" w:cs="Arial"/>
          <w:szCs w:val="24"/>
        </w:rPr>
        <w:t>Ihr Meisterbetrieb der Kfz-Innung</w:t>
      </w:r>
      <w:r w:rsidRPr="00381C3F">
        <w:rPr>
          <w:rFonts w:asciiTheme="minorHAnsi" w:hAnsiTheme="minorHAnsi" w:cs="Arial"/>
          <w:sz w:val="20"/>
        </w:rPr>
        <w:t xml:space="preserve"> </w:t>
      </w:r>
    </w:p>
    <w:sectPr w:rsidR="00A47F54" w:rsidRPr="00381C3F" w:rsidSect="00C51A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593" w:rsidRDefault="004D3593">
      <w:r>
        <w:separator/>
      </w:r>
    </w:p>
  </w:endnote>
  <w:endnote w:type="continuationSeparator" w:id="0">
    <w:p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593" w:rsidRDefault="004D3593">
      <w:r>
        <w:separator/>
      </w:r>
    </w:p>
  </w:footnote>
  <w:footnote w:type="continuationSeparator" w:id="0">
    <w:p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A35" w:rsidRDefault="006059E6" w:rsidP="00C51A35">
    <w:pPr>
      <w:pStyle w:val="Kopf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7" type="#_x0000_t202" style="position:absolute;margin-left:335.2pt;margin-top:-20.2pt;width:182.45pt;height:63.15pt;z-index:251661312;visibility:visible;mso-wrap-style:square;mso-width-percent:400;mso-height-percent:200;mso-wrap-distance-left:9pt;mso-wrap-distance-top:0;mso-wrap-distance-right:9pt;mso-wrap-distance-bottom:0;mso-position-horizontal-relative:text;mso-position-vertical:absolute;mso-position-vertical-relative:text;mso-width-percent:400;mso-height-percent:200;mso-width-relative:margin;mso-height-relative:margin;v-text-anchor:top" strokecolor="#0068b4">
          <v:textbox style="mso-next-textbox:#Textfeld 2;mso-fit-shape-to-text:t">
            <w:txbxContent>
              <w:p w:rsidR="00C51A35" w:rsidRPr="00381C3F" w:rsidRDefault="00C51A35" w:rsidP="00C51A35">
                <w:pPr>
                  <w:rPr>
                    <w:rFonts w:asciiTheme="minorHAnsi" w:hAnsiTheme="minorHAnsi"/>
                    <w:color w:val="0068B4"/>
                  </w:rPr>
                </w:pPr>
                <w:r w:rsidRPr="00381C3F">
                  <w:rPr>
                    <w:rFonts w:asciiTheme="minorHAnsi" w:hAnsiTheme="minorHAnsi" w:cs="Arial"/>
                    <w:color w:val="0068B4"/>
                    <w:sz w:val="36"/>
                    <w:szCs w:val="36"/>
                  </w:rPr>
                  <w:t>Musterschreiben an Ihre Kunden</w:t>
                </w:r>
              </w:p>
            </w:txbxContent>
          </v:textbox>
        </v:shape>
      </w:pict>
    </w:r>
    <w:r>
      <w:rPr>
        <w:noProof/>
      </w:rPr>
      <w:pict>
        <v:shape id="Textfeld 3" o:spid="_x0000_s2056" type="#_x0000_t202" style="position:absolute;margin-left:68.85pt;margin-top:9.3pt;width:297.35pt;height:32.95pt;z-index:251660288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rY8UA&#10;AADaAAAADwAAAGRycy9kb3ducmV2LnhtbESPQUvDQBSE74L/YXmCN7tRaS2xmyBKpAilNLaH3p7Z&#10;ZzaafRt21zb9925B8DjMzDfMohxtLw7kQ+dYwe0kA0HcON1xq2D7Xt3MQYSIrLF3TApOFKAsLi8W&#10;mGt35A0d6tiKBOGQowIT45BLGRpDFsPEDcTJ+3TeYkzSt1J7PCa47eVdls2kxY7TgsGBng013/WP&#10;VVC9yJOLZrXeTYcH//a6r75mH5VS11fj0yOISGP8D/+1l1rBPZyvpBs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GtjxQAAANoAAAAPAAAAAAAAAAAAAAAAAJgCAABkcnMv&#10;ZG93bnJldi54bWxQSwUGAAAAAAQABAD1AAAAigMAAAAA&#10;" filled="f" stroked="f">
          <v:path arrowok="t"/>
          <v:textbox style="mso-next-textbox:#Textfeld 3;mso-fit-shape-to-text:t" inset="0,0,0,0">
            <w:txbxContent>
              <w:p w:rsidR="00C51A35" w:rsidRDefault="00C51A35" w:rsidP="00C51A35">
                <w:pPr>
                  <w:pStyle w:val="KopfzeileZDK"/>
                </w:pPr>
                <w:r>
                  <w:t xml:space="preserve">Ihr Meisterbetrieb der </w:t>
                </w:r>
              </w:p>
              <w:p w:rsidR="00C51A35" w:rsidRPr="005527B3" w:rsidRDefault="00C51A35" w:rsidP="00C51A35">
                <w:pPr>
                  <w:pStyle w:val="KopfzeileZDK"/>
                </w:pPr>
                <w:r>
                  <w:t xml:space="preserve">Kfz-Innung </w:t>
                </w:r>
                <w:r w:rsidRPr="00204BE1">
                  <w:rPr>
                    <w:i/>
                  </w:rPr>
                  <w:t>... (Ort)</w:t>
                </w:r>
              </w:p>
            </w:txbxContent>
          </v:textbox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.5pt;height:84pt">
          <v:imagedata r:id="rId1" o:title="ZDK_MS_2016_3D_4C_500x750"/>
        </v:shape>
      </w:pict>
    </w:r>
  </w:p>
  <w:p w:rsidR="00C51A35" w:rsidRDefault="00C51A35" w:rsidP="00C51A35">
    <w:pPr>
      <w:pStyle w:val="Kopfzeile"/>
      <w:rPr>
        <w:rFonts w:ascii="Tahoma" w:hAnsi="Tahoma"/>
      </w:rPr>
    </w:pPr>
  </w:p>
  <w:p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5135_"/>
      </v:shape>
    </w:pict>
  </w:numPicBullet>
  <w:abstractNum w:abstractNumId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>
      <o:colormru v:ext="edit" colors="#cbe0ef"/>
    </o:shapedefaults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310C"/>
    <w:rsid w:val="00017E60"/>
    <w:rsid w:val="00027CE3"/>
    <w:rsid w:val="00042D37"/>
    <w:rsid w:val="000462F0"/>
    <w:rsid w:val="00072BF5"/>
    <w:rsid w:val="0008545F"/>
    <w:rsid w:val="00091247"/>
    <w:rsid w:val="000948B1"/>
    <w:rsid w:val="00116953"/>
    <w:rsid w:val="00161275"/>
    <w:rsid w:val="00176CEF"/>
    <w:rsid w:val="001C0FF9"/>
    <w:rsid w:val="0020070E"/>
    <w:rsid w:val="00253F7C"/>
    <w:rsid w:val="00281DF2"/>
    <w:rsid w:val="002C6C44"/>
    <w:rsid w:val="002C7CB3"/>
    <w:rsid w:val="003576A6"/>
    <w:rsid w:val="0037318F"/>
    <w:rsid w:val="00381C3F"/>
    <w:rsid w:val="00386210"/>
    <w:rsid w:val="003A1BB1"/>
    <w:rsid w:val="003F6AA4"/>
    <w:rsid w:val="00434BEE"/>
    <w:rsid w:val="0046458E"/>
    <w:rsid w:val="0049310C"/>
    <w:rsid w:val="004D3593"/>
    <w:rsid w:val="00506DC2"/>
    <w:rsid w:val="005567AE"/>
    <w:rsid w:val="0056617D"/>
    <w:rsid w:val="00571B06"/>
    <w:rsid w:val="00575D1C"/>
    <w:rsid w:val="00587EF3"/>
    <w:rsid w:val="005D4C73"/>
    <w:rsid w:val="005F57FE"/>
    <w:rsid w:val="006059E6"/>
    <w:rsid w:val="00620C50"/>
    <w:rsid w:val="00663D46"/>
    <w:rsid w:val="00687A9B"/>
    <w:rsid w:val="006B5C48"/>
    <w:rsid w:val="006F6C41"/>
    <w:rsid w:val="006F7751"/>
    <w:rsid w:val="00705E77"/>
    <w:rsid w:val="00726452"/>
    <w:rsid w:val="00765721"/>
    <w:rsid w:val="007F40BE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A14F63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B02BDB"/>
    <w:rsid w:val="00B4168C"/>
    <w:rsid w:val="00B90C15"/>
    <w:rsid w:val="00B94553"/>
    <w:rsid w:val="00BA275A"/>
    <w:rsid w:val="00BE3DE5"/>
    <w:rsid w:val="00BF6843"/>
    <w:rsid w:val="00C07CFD"/>
    <w:rsid w:val="00C2357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>
      <o:colormru v:ext="edit" colors="#cbe0e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reifenqualit&#228;t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527CE-5FC4-46C9-A10D-EBCD2DB8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B8BB19FA.dotm</Template>
  <TotalTime>0</TotalTime>
  <Pages>1</Pages>
  <Words>246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1797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Yvonne Riegel</cp:lastModifiedBy>
  <cp:revision>10</cp:revision>
  <cp:lastPrinted>2019-01-10T13:21:00Z</cp:lastPrinted>
  <dcterms:created xsi:type="dcterms:W3CDTF">2019-01-08T15:42:00Z</dcterms:created>
  <dcterms:modified xsi:type="dcterms:W3CDTF">2020-02-12T08:51:00Z</dcterms:modified>
</cp:coreProperties>
</file>